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F437DA" w:rsidRPr="00157D42" w:rsidRDefault="00F437DA" w:rsidP="00157D42">
      <w:pPr>
        <w:jc w:val="center"/>
        <w:rPr>
          <w:rFonts w:ascii="Castellar" w:hAnsi="Castellar"/>
          <w:color w:val="FF0000"/>
          <w:sz w:val="48"/>
          <w:szCs w:val="48"/>
        </w:rPr>
      </w:pPr>
      <w:r w:rsidRPr="00B50A8E">
        <w:rPr>
          <w:rFonts w:ascii="Castellar" w:hAnsi="Castellar"/>
          <w:color w:val="FF0000"/>
          <w:sz w:val="48"/>
          <w:szCs w:val="48"/>
        </w:rPr>
        <w:t>May- day</w:t>
      </w:r>
      <w:r w:rsidRPr="00157D42">
        <w:rPr>
          <w:rFonts w:ascii="Castellar" w:hAnsi="Castellar"/>
          <w:color w:val="FF0000"/>
          <w:sz w:val="48"/>
          <w:szCs w:val="48"/>
        </w:rPr>
        <w:t xml:space="preserve">! </w:t>
      </w:r>
      <w:r w:rsidRPr="00B50A8E">
        <w:rPr>
          <w:rFonts w:ascii="Castellar" w:hAnsi="Castellar"/>
          <w:color w:val="FF0000"/>
          <w:sz w:val="48"/>
          <w:szCs w:val="48"/>
        </w:rPr>
        <w:t>May- day</w:t>
      </w:r>
      <w:r w:rsidRPr="00157D42">
        <w:rPr>
          <w:rFonts w:ascii="Castellar" w:hAnsi="Castellar"/>
          <w:color w:val="FF0000"/>
          <w:sz w:val="48"/>
          <w:szCs w:val="48"/>
        </w:rPr>
        <w:t>!</w:t>
      </w:r>
    </w:p>
    <w:p w:rsidR="00F437DA" w:rsidRPr="001143E7" w:rsidRDefault="00F437DA" w:rsidP="00157D42">
      <w:pPr>
        <w:jc w:val="center"/>
        <w:rPr>
          <w:rFonts w:ascii="Copperplate Gothic Bold" w:hAnsi="Copperplate Gothic Bold"/>
          <w:color w:val="FF0000"/>
          <w:sz w:val="56"/>
          <w:szCs w:val="56"/>
        </w:rPr>
      </w:pPr>
      <w:r w:rsidRPr="001143E7">
        <w:rPr>
          <w:rFonts w:ascii="Copperplate Gothic Bold" w:hAnsi="Copperplate Gothic Bold"/>
          <w:color w:val="FF0000"/>
          <w:sz w:val="56"/>
          <w:szCs w:val="56"/>
        </w:rPr>
        <w:t>MONDAY 1  MAY, 13.30</w:t>
      </w:r>
    </w:p>
    <w:p w:rsidR="00F437DA" w:rsidRPr="001143E7" w:rsidRDefault="00F437DA" w:rsidP="00C90C0A">
      <w:pPr>
        <w:jc w:val="center"/>
        <w:rPr>
          <w:rFonts w:ascii="Arial Black" w:hAnsi="Arial Black"/>
          <w:color w:val="FF0000"/>
          <w:sz w:val="32"/>
          <w:szCs w:val="32"/>
        </w:rPr>
      </w:pPr>
      <w:r w:rsidRPr="001143E7">
        <w:rPr>
          <w:rFonts w:ascii="Arial Black" w:hAnsi="Arial Black"/>
          <w:color w:val="FF0000"/>
          <w:sz w:val="32"/>
          <w:szCs w:val="32"/>
        </w:rPr>
        <w:t xml:space="preserve">Enjoy a </w:t>
      </w:r>
      <w:r>
        <w:rPr>
          <w:rFonts w:ascii="Arial Black" w:hAnsi="Arial Black"/>
          <w:color w:val="FF0000"/>
          <w:sz w:val="32"/>
          <w:szCs w:val="32"/>
        </w:rPr>
        <w:t xml:space="preserve">Special May-Day </w:t>
      </w:r>
      <w:r w:rsidRPr="001143E7">
        <w:rPr>
          <w:rFonts w:ascii="Arial Black" w:hAnsi="Arial Black"/>
          <w:color w:val="FF0000"/>
          <w:sz w:val="32"/>
          <w:szCs w:val="32"/>
        </w:rPr>
        <w:t xml:space="preserve">4-Course </w:t>
      </w:r>
      <w:r>
        <w:rPr>
          <w:rFonts w:ascii="Arial Black" w:hAnsi="Arial Black"/>
          <w:color w:val="FF0000"/>
          <w:sz w:val="32"/>
          <w:szCs w:val="32"/>
        </w:rPr>
        <w:t>‘’</w:t>
      </w:r>
      <w:r w:rsidRPr="001143E7">
        <w:rPr>
          <w:rFonts w:ascii="Arial Black" w:hAnsi="Arial Black"/>
          <w:color w:val="FF0000"/>
          <w:sz w:val="32"/>
          <w:szCs w:val="32"/>
        </w:rPr>
        <w:t>Men</w:t>
      </w:r>
      <w:r>
        <w:rPr>
          <w:rFonts w:ascii="Arial Black" w:hAnsi="Arial Black"/>
          <w:color w:val="FF0000"/>
          <w:sz w:val="32"/>
          <w:szCs w:val="32"/>
        </w:rPr>
        <w:t xml:space="preserve">ú de </w:t>
      </w:r>
      <w:r w:rsidRPr="001143E7">
        <w:rPr>
          <w:rFonts w:ascii="Arial Black" w:hAnsi="Arial Black"/>
          <w:color w:val="FF0000"/>
          <w:sz w:val="32"/>
          <w:szCs w:val="32"/>
        </w:rPr>
        <w:t xml:space="preserve">Degustación’’ accompanied by Pop-Opera, Love Songs and </w:t>
      </w:r>
      <w:r>
        <w:rPr>
          <w:rFonts w:ascii="Arial Black" w:hAnsi="Arial Black"/>
          <w:color w:val="FF0000"/>
          <w:sz w:val="32"/>
          <w:szCs w:val="32"/>
        </w:rPr>
        <w:t xml:space="preserve">Classical </w:t>
      </w:r>
      <w:r w:rsidRPr="001143E7">
        <w:rPr>
          <w:rFonts w:ascii="Arial Black" w:hAnsi="Arial Black"/>
          <w:color w:val="FF0000"/>
          <w:sz w:val="32"/>
          <w:szCs w:val="32"/>
        </w:rPr>
        <w:t xml:space="preserve">Flute Favourites with  </w:t>
      </w:r>
    </w:p>
    <w:p w:rsidR="00F437DA" w:rsidRPr="00C90C0A" w:rsidRDefault="00F437DA" w:rsidP="001A2E83">
      <w:pPr>
        <w:jc w:val="center"/>
        <w:rPr>
          <w:rFonts w:ascii="Script MT Bold" w:hAnsi="Script MT Bold"/>
          <w:color w:val="0000FF"/>
          <w:sz w:val="96"/>
          <w:szCs w:val="96"/>
          <w:lang w:val="es-ES_tradnl"/>
        </w:rPr>
      </w:pPr>
      <w:r w:rsidRPr="00C90C0A">
        <w:rPr>
          <w:rFonts w:ascii="Script MT Bold" w:hAnsi="Script MT Bold"/>
          <w:color w:val="0000FF"/>
          <w:sz w:val="96"/>
          <w:szCs w:val="96"/>
          <w:lang w:val="es-ES_tradnl"/>
        </w:rPr>
        <w:t>Claire-Marie</w:t>
      </w:r>
    </w:p>
    <w:p w:rsidR="00F437DA" w:rsidRPr="00B50A8E" w:rsidRDefault="00F437DA" w:rsidP="00B50A8E">
      <w:pPr>
        <w:jc w:val="center"/>
        <w:rPr>
          <w:rFonts w:ascii="Script MT Bold" w:hAnsi="Script MT Bold"/>
          <w:color w:val="0000FF"/>
          <w:sz w:val="48"/>
          <w:szCs w:val="48"/>
          <w:u w:val="single"/>
          <w:lang w:val="es-ES_tradnl"/>
        </w:rPr>
      </w:pPr>
      <w:r>
        <w:rPr>
          <w:rFonts w:ascii="Script MT Bold" w:hAnsi="Script MT Bold"/>
          <w:color w:val="0000FF"/>
          <w:sz w:val="48"/>
          <w:szCs w:val="48"/>
          <w:lang w:val="es-ES_tradnl"/>
        </w:rPr>
        <w:t>Soprano and</w:t>
      </w:r>
      <w:r w:rsidRPr="00C90C0A">
        <w:rPr>
          <w:rFonts w:ascii="Script MT Bold" w:hAnsi="Script MT Bold"/>
          <w:color w:val="0000FF"/>
          <w:sz w:val="48"/>
          <w:szCs w:val="48"/>
          <w:lang w:val="es-ES_tradnl"/>
        </w:rPr>
        <w:t xml:space="preserve"> Flautist</w:t>
      </w:r>
    </w:p>
    <w:p w:rsidR="00F437DA" w:rsidRPr="00672F58" w:rsidRDefault="00F437DA" w:rsidP="001A2E83">
      <w:pPr>
        <w:jc w:val="center"/>
        <w:rPr>
          <w:rFonts w:ascii="Copperplate Gothic Bold" w:hAnsi="Copperplate Gothic Bold"/>
          <w:color w:val="244061"/>
          <w:sz w:val="48"/>
          <w:szCs w:val="48"/>
        </w:rPr>
      </w:pPr>
      <w:r w:rsidRPr="0095679E">
        <w:rPr>
          <w:rFonts w:ascii="Copperplate Gothic Bold" w:hAnsi="Copperplate Gothic Bold"/>
          <w:color w:val="244061"/>
          <w:sz w:val="48"/>
          <w:szCs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217.5pt">
            <v:imagedata r:id="rId4" o:title=""/>
          </v:shape>
        </w:pict>
      </w:r>
    </w:p>
    <w:p w:rsidR="00F437DA" w:rsidRPr="00B50A8E" w:rsidRDefault="00F437DA" w:rsidP="001A2E83">
      <w:pPr>
        <w:jc w:val="center"/>
        <w:rPr>
          <w:rFonts w:ascii="Copperplate Gothic Bold" w:hAnsi="Copperplate Gothic Bold"/>
          <w:color w:val="0000FF"/>
          <w:sz w:val="52"/>
          <w:szCs w:val="52"/>
        </w:rPr>
      </w:pPr>
      <w:r w:rsidRPr="00B50A8E">
        <w:rPr>
          <w:rFonts w:ascii="Copperplate Gothic Bold" w:hAnsi="Copperplate Gothic Bold"/>
          <w:color w:val="0000FF"/>
          <w:sz w:val="52"/>
          <w:szCs w:val="52"/>
        </w:rPr>
        <w:t>Bistro Sélène, Jalón</w:t>
      </w:r>
    </w:p>
    <w:p w:rsidR="00F437DA" w:rsidRPr="00413CD9" w:rsidRDefault="00F437DA" w:rsidP="00413CD9">
      <w:pPr>
        <w:jc w:val="center"/>
        <w:rPr>
          <w:rFonts w:ascii="Copperplate Gothic Bold" w:hAnsi="Copperplate Gothic Bold"/>
          <w:color w:val="0000FF"/>
          <w:sz w:val="52"/>
          <w:szCs w:val="52"/>
        </w:rPr>
      </w:pPr>
      <w:r w:rsidRPr="00413CD9">
        <w:rPr>
          <w:rFonts w:ascii="Copperplate Gothic Bold" w:hAnsi="Copperplate Gothic Bold"/>
          <w:color w:val="0000FF"/>
          <w:sz w:val="52"/>
          <w:szCs w:val="52"/>
        </w:rPr>
        <w:t>Only 25€!</w:t>
      </w:r>
    </w:p>
    <w:p w:rsidR="00F437DA" w:rsidRPr="00B50A8E" w:rsidRDefault="00F437DA" w:rsidP="00B152C0">
      <w:pPr>
        <w:jc w:val="center"/>
        <w:rPr>
          <w:rFonts w:ascii="Copperplate Gothic Bold" w:hAnsi="Copperplate Gothic Bold"/>
          <w:color w:val="0000FF"/>
          <w:sz w:val="52"/>
          <w:szCs w:val="52"/>
        </w:rPr>
      </w:pPr>
      <w:r w:rsidRPr="00B50A8E">
        <w:rPr>
          <w:rFonts w:ascii="Copperplate Gothic Bold" w:hAnsi="Copperplate Gothic Bold"/>
          <w:color w:val="0000FF"/>
          <w:sz w:val="52"/>
          <w:szCs w:val="52"/>
        </w:rPr>
        <w:t xml:space="preserve">To reserve, call 602600751 </w:t>
      </w:r>
    </w:p>
    <w:p w:rsidR="00F437DA" w:rsidRPr="006F6ECA" w:rsidRDefault="00F437DA" w:rsidP="00B152C0">
      <w:pPr>
        <w:jc w:val="center"/>
        <w:rPr>
          <w:rFonts w:ascii="Copperplate Gothic Bold" w:hAnsi="Copperplate Gothic Bold"/>
          <w:color w:val="0000FF"/>
          <w:sz w:val="52"/>
          <w:szCs w:val="52"/>
          <w:lang w:val="es-ES_tradnl"/>
        </w:rPr>
      </w:pPr>
      <w:hyperlink r:id="rId5" w:history="1">
        <w:r w:rsidRPr="006F6ECA">
          <w:rPr>
            <w:rStyle w:val="Hyperlink"/>
            <w:rFonts w:ascii="Georgia" w:hAnsi="Georgia"/>
            <w:color w:val="auto"/>
            <w:sz w:val="24"/>
            <w:szCs w:val="24"/>
            <w:u w:val="none"/>
            <w:lang w:val="es-ES_tradnl"/>
          </w:rPr>
          <w:t>www.clairemarie.es</w:t>
        </w:r>
      </w:hyperlink>
      <w:r w:rsidRPr="006F6ECA">
        <w:rPr>
          <w:rFonts w:ascii="Georgia" w:hAnsi="Georgia"/>
          <w:sz w:val="24"/>
          <w:szCs w:val="24"/>
          <w:lang w:val="es-ES_tradnl"/>
        </w:rPr>
        <w:t xml:space="preserve">         </w:t>
      </w:r>
      <w:r>
        <w:pict>
          <v:shape id="_x0000_i1026" type="#_x0000_t75" alt="Image result for facebook images" style="width:12.75pt;height:14.25pt">
            <v:imagedata r:id="rId6" r:href="rId7"/>
          </v:shape>
        </w:pict>
      </w:r>
      <w:r w:rsidRPr="006F6ECA">
        <w:rPr>
          <w:lang w:val="es-ES_tradnl"/>
        </w:rPr>
        <w:t xml:space="preserve">  </w:t>
      </w:r>
      <w:r w:rsidRPr="006F6ECA">
        <w:rPr>
          <w:rFonts w:ascii="Georgia" w:hAnsi="Georgia"/>
          <w:sz w:val="24"/>
          <w:szCs w:val="24"/>
          <w:lang w:val="es-ES_tradnl"/>
        </w:rPr>
        <w:t xml:space="preserve">Claire-Marie Soprano          </w:t>
      </w:r>
      <w:r>
        <w:pict>
          <v:shape id="_x0000_i1027" type="#_x0000_t75" alt="Image result for twitter images" style="width:22.5pt;height:22.5pt">
            <v:imagedata r:id="rId8" r:href="rId9"/>
          </v:shape>
        </w:pict>
      </w:r>
      <w:r w:rsidRPr="006F6ECA">
        <w:rPr>
          <w:lang w:val="es-ES_tradnl"/>
        </w:rPr>
        <w:t xml:space="preserve">  </w:t>
      </w:r>
      <w:r w:rsidRPr="006F6ECA">
        <w:rPr>
          <w:rFonts w:ascii="Georgia" w:hAnsi="Georgia"/>
          <w:sz w:val="24"/>
          <w:szCs w:val="24"/>
          <w:lang w:val="es-ES_tradnl"/>
        </w:rPr>
        <w:t>@clairemsoprano</w:t>
      </w:r>
    </w:p>
    <w:sectPr w:rsidR="00F437DA" w:rsidRPr="006F6ECA" w:rsidSect="00A66761">
      <w:pgSz w:w="11906" w:h="16838"/>
      <w:pgMar w:top="1440" w:right="1440" w:bottom="1440" w:left="1440" w:header="708" w:footer="708" w:gutter="0"/>
      <w:pgBorders w:offsetFrom="page">
        <w:top w:val="starsBlack" w:sz="20" w:space="24" w:color="auto"/>
        <w:left w:val="starsBlack" w:sz="20" w:space="24" w:color="auto"/>
        <w:bottom w:val="starsBlack" w:sz="20" w:space="24" w:color="auto"/>
        <w:right w:val="starsBlack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7522"/>
    <w:rsid w:val="000065CB"/>
    <w:rsid w:val="000A1FE6"/>
    <w:rsid w:val="000A4472"/>
    <w:rsid w:val="000D70DE"/>
    <w:rsid w:val="001143E7"/>
    <w:rsid w:val="00127D52"/>
    <w:rsid w:val="00157D42"/>
    <w:rsid w:val="001A027C"/>
    <w:rsid w:val="001A2E83"/>
    <w:rsid w:val="001C7D5E"/>
    <w:rsid w:val="001E7DBF"/>
    <w:rsid w:val="00205825"/>
    <w:rsid w:val="002C4908"/>
    <w:rsid w:val="003376E9"/>
    <w:rsid w:val="00346D18"/>
    <w:rsid w:val="003A6EA8"/>
    <w:rsid w:val="003B1B59"/>
    <w:rsid w:val="003E0A17"/>
    <w:rsid w:val="004058B4"/>
    <w:rsid w:val="00413CD9"/>
    <w:rsid w:val="0043194A"/>
    <w:rsid w:val="00443368"/>
    <w:rsid w:val="00450C19"/>
    <w:rsid w:val="00460E16"/>
    <w:rsid w:val="00485559"/>
    <w:rsid w:val="005028F6"/>
    <w:rsid w:val="00547993"/>
    <w:rsid w:val="005C3131"/>
    <w:rsid w:val="005D4626"/>
    <w:rsid w:val="005E2C14"/>
    <w:rsid w:val="00602E37"/>
    <w:rsid w:val="0062016F"/>
    <w:rsid w:val="00672F58"/>
    <w:rsid w:val="006A2F64"/>
    <w:rsid w:val="006D3312"/>
    <w:rsid w:val="006E7653"/>
    <w:rsid w:val="006F6ECA"/>
    <w:rsid w:val="00717996"/>
    <w:rsid w:val="00743F91"/>
    <w:rsid w:val="007B405E"/>
    <w:rsid w:val="007D05E4"/>
    <w:rsid w:val="00890FD5"/>
    <w:rsid w:val="008D6CD1"/>
    <w:rsid w:val="008F0DBA"/>
    <w:rsid w:val="008F4B97"/>
    <w:rsid w:val="0095679E"/>
    <w:rsid w:val="0097597D"/>
    <w:rsid w:val="00975AEA"/>
    <w:rsid w:val="009B768B"/>
    <w:rsid w:val="009D546A"/>
    <w:rsid w:val="009F47DC"/>
    <w:rsid w:val="00A471BC"/>
    <w:rsid w:val="00A47522"/>
    <w:rsid w:val="00A528D4"/>
    <w:rsid w:val="00A66761"/>
    <w:rsid w:val="00AE6AEF"/>
    <w:rsid w:val="00B051B9"/>
    <w:rsid w:val="00B152C0"/>
    <w:rsid w:val="00B2140E"/>
    <w:rsid w:val="00B3168A"/>
    <w:rsid w:val="00B50A8E"/>
    <w:rsid w:val="00BF6AFF"/>
    <w:rsid w:val="00C63578"/>
    <w:rsid w:val="00C771D4"/>
    <w:rsid w:val="00C905F6"/>
    <w:rsid w:val="00C90C0A"/>
    <w:rsid w:val="00CC2B75"/>
    <w:rsid w:val="00D90743"/>
    <w:rsid w:val="00E21E29"/>
    <w:rsid w:val="00E36CC7"/>
    <w:rsid w:val="00E52AD9"/>
    <w:rsid w:val="00E5671F"/>
    <w:rsid w:val="00E902D8"/>
    <w:rsid w:val="00EA48EB"/>
    <w:rsid w:val="00EC0500"/>
    <w:rsid w:val="00EC0B70"/>
    <w:rsid w:val="00EC6D81"/>
    <w:rsid w:val="00ED7499"/>
    <w:rsid w:val="00F06F9A"/>
    <w:rsid w:val="00F437DA"/>
    <w:rsid w:val="00F92767"/>
    <w:rsid w:val="00F932ED"/>
    <w:rsid w:val="00FC6011"/>
    <w:rsid w:val="00FD1DEB"/>
    <w:rsid w:val="00FF4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5C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F4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47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50A8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https://lh3.googleusercontent.com/ZZPdzvlpK9r_Df9C3M7j1rNRi7hhHRvPhlklJ3lfi5jk86Jd1s0Y5wcQ1QgbVaAP5Q=w1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://www.clairemarie.es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https://lh3.ggpht.com/lSLM0xhCA1RZOwaQcjhlwmsvaIQYaP3c5qbDKCgLALhydrgExnaSKZdGa8S3YtRuVA=w3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</TotalTime>
  <Pages>1</Pages>
  <Words>100</Words>
  <Characters>570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to Spring</dc:title>
  <dc:subject/>
  <dc:creator>Andrew Lawrenson</dc:creator>
  <cp:keywords/>
  <dc:description/>
  <cp:lastModifiedBy>Claire</cp:lastModifiedBy>
  <cp:revision>5</cp:revision>
  <cp:lastPrinted>2014-11-18T12:02:00Z</cp:lastPrinted>
  <dcterms:created xsi:type="dcterms:W3CDTF">2017-04-10T08:36:00Z</dcterms:created>
  <dcterms:modified xsi:type="dcterms:W3CDTF">2017-06-03T11:45:00Z</dcterms:modified>
</cp:coreProperties>
</file>